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4A" w:rsidRDefault="000C734A">
      <w:pPr>
        <w:jc w:val="center"/>
        <w:rPr>
          <w:b/>
          <w:bCs/>
          <w:i/>
          <w:iCs/>
          <w:sz w:val="36"/>
          <w:szCs w:val="36"/>
          <w:u w:val="single"/>
        </w:rPr>
      </w:pPr>
      <w:r>
        <w:rPr>
          <w:b/>
          <w:bCs/>
          <w:i/>
          <w:iCs/>
          <w:sz w:val="36"/>
          <w:szCs w:val="36"/>
          <w:u w:val="single"/>
        </w:rPr>
        <w:t>Асоціація футзалу Чернівецької області</w:t>
      </w:r>
    </w:p>
    <w:p w:rsidR="000C734A" w:rsidRDefault="000C734A">
      <w:pPr>
        <w:jc w:val="center"/>
        <w:rPr>
          <w:i/>
          <w:iCs/>
        </w:rPr>
      </w:pPr>
      <w:r>
        <w:rPr>
          <w:i/>
          <w:iCs/>
        </w:rPr>
        <w:t xml:space="preserve">58000, м. Чернівці, вул.. Українська 39, тел../факс (0372)523135, </w:t>
      </w:r>
      <w:hyperlink r:id="rId6" w:history="1">
        <w:r>
          <w:rPr>
            <w:rStyle w:val="Hyperlink"/>
            <w:rFonts w:ascii="Times New Roman" w:hAnsi="Times New Roman" w:cs="Times New Roman"/>
            <w:i/>
            <w:iCs/>
          </w:rPr>
          <w:t>www.ffbuk.org.ua</w:t>
        </w:r>
      </w:hyperlink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i/>
          <w:iCs/>
          <w:sz w:val="28"/>
          <w:szCs w:val="28"/>
        </w:rPr>
      </w:pPr>
      <w:r>
        <w:rPr>
          <w:sz w:val="28"/>
          <w:szCs w:val="28"/>
        </w:rPr>
        <w:t>Допущено _____________(                       ) футболістів                           Район (місто) ____</w:t>
      </w:r>
      <w:r>
        <w:rPr>
          <w:i/>
          <w:iCs/>
          <w:sz w:val="28"/>
          <w:szCs w:val="28"/>
        </w:rPr>
        <w:t>________________________________</w:t>
      </w: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>Представник АФЧО: __________________________                             Футбольний клуб(команда)  ________________________</w:t>
      </w: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Адреса та телефон футбольного клубу (команди):</w:t>
      </w:r>
    </w:p>
    <w:p w:rsidR="000C734A" w:rsidRDefault="000C734A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«     » ______________  2021 р.                       ________________________________________________  </w:t>
      </w: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ЗАЯВКОВИЙ ЛИСТ </w:t>
      </w:r>
    </w:p>
    <w:p w:rsidR="000C734A" w:rsidRDefault="000C734A">
      <w:pPr>
        <w:jc w:val="center"/>
        <w:rPr>
          <w:b/>
          <w:bCs/>
          <w:sz w:val="28"/>
          <w:szCs w:val="28"/>
        </w:rPr>
      </w:pPr>
    </w:p>
    <w:p w:rsidR="000C734A" w:rsidRDefault="000C734A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на команду (клуб) ___________________________учасницю </w:t>
      </w:r>
      <w:r>
        <w:rPr>
          <w:b/>
          <w:bCs/>
          <w:sz w:val="28"/>
          <w:szCs w:val="28"/>
        </w:rPr>
        <w:t>відкритого чемпіонату м.Чернівці з футзалу сезону 2021/2022</w:t>
      </w:r>
    </w:p>
    <w:p w:rsidR="000C734A" w:rsidRDefault="000C734A">
      <w:pPr>
        <w:rPr>
          <w:b/>
          <w:bCs/>
          <w:sz w:val="28"/>
          <w:szCs w:val="28"/>
        </w:rPr>
      </w:pPr>
    </w:p>
    <w:tbl>
      <w:tblPr>
        <w:tblW w:w="15790" w:type="dxa"/>
        <w:tblInd w:w="2" w:type="dxa"/>
        <w:tblLayout w:type="fixed"/>
        <w:tblLook w:val="0000"/>
      </w:tblPr>
      <w:tblGrid>
        <w:gridCol w:w="556"/>
        <w:gridCol w:w="5400"/>
        <w:gridCol w:w="2550"/>
        <w:gridCol w:w="4110"/>
        <w:gridCol w:w="3120"/>
      </w:tblGrid>
      <w:tr w:rsidR="000C734A">
        <w:trPr>
          <w:trHeight w:val="178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jc w:val="center"/>
            </w:pPr>
            <w:r>
              <w:t>№</w:t>
            </w:r>
          </w:p>
          <w:p w:rsidR="000C734A" w:rsidRDefault="000C734A">
            <w:pPr>
              <w:jc w:val="center"/>
            </w:pPr>
            <w:r>
              <w:t>з/п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jc w:val="center"/>
            </w:pPr>
            <w:r>
              <w:t>Прізвище, імя та по-батькові</w:t>
            </w:r>
          </w:p>
          <w:p w:rsidR="000C734A" w:rsidRDefault="000C734A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jc w:val="center"/>
            </w:pPr>
            <w:r>
              <w:t>День, місяць,</w:t>
            </w:r>
          </w:p>
          <w:p w:rsidR="000C734A" w:rsidRDefault="000C734A">
            <w:pPr>
              <w:jc w:val="center"/>
            </w:pPr>
            <w:r>
              <w:t>рік народження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jc w:val="center"/>
            </w:pPr>
            <w:r>
              <w:t>Домашня адреса</w:t>
            </w:r>
          </w:p>
          <w:p w:rsidR="000C734A" w:rsidRDefault="000C734A">
            <w:pPr>
              <w:jc w:val="center"/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jc w:val="center"/>
            </w:pPr>
            <w:r>
              <w:t>Дозвіл лікаря на участь у змаганнях</w:t>
            </w: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2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3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4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5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6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7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8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9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10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11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12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13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14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15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16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17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18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19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r>
              <w:t>20</w:t>
            </w:r>
          </w:p>
        </w:tc>
        <w:tc>
          <w:tcPr>
            <w:tcW w:w="5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/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</w:rPr>
            </w:pPr>
          </w:p>
        </w:tc>
      </w:tr>
    </w:tbl>
    <w:p w:rsidR="000C734A" w:rsidRDefault="000C73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КЕРІВНИЙ СКЛАД ФУТБОЛЬНОГО КЛУБУ (КОМАНДИ)</w:t>
      </w:r>
    </w:p>
    <w:p w:rsidR="000C734A" w:rsidRDefault="000C734A">
      <w:pPr>
        <w:rPr>
          <w:b/>
          <w:bCs/>
          <w:sz w:val="28"/>
          <w:szCs w:val="28"/>
        </w:rPr>
      </w:pPr>
    </w:p>
    <w:p w:rsidR="000C734A" w:rsidRDefault="000C734A">
      <w:pPr>
        <w:rPr>
          <w:b/>
          <w:bCs/>
          <w:sz w:val="28"/>
          <w:szCs w:val="28"/>
        </w:rPr>
      </w:pPr>
    </w:p>
    <w:tbl>
      <w:tblPr>
        <w:tblW w:w="15770" w:type="dxa"/>
        <w:tblInd w:w="2" w:type="dxa"/>
        <w:tblLayout w:type="fixed"/>
        <w:tblLook w:val="0000"/>
      </w:tblPr>
      <w:tblGrid>
        <w:gridCol w:w="556"/>
        <w:gridCol w:w="4305"/>
        <w:gridCol w:w="2340"/>
        <w:gridCol w:w="1755"/>
        <w:gridCol w:w="4425"/>
        <w:gridCol w:w="2325"/>
      </w:tblGrid>
      <w:tr w:rsidR="000C734A">
        <w:trPr>
          <w:trHeight w:val="178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Прізвище, імя та по-батькові</w:t>
            </w:r>
          </w:p>
          <w:p w:rsidR="000C734A" w:rsidRDefault="000C734A">
            <w:pPr>
              <w:rPr>
                <w:sz w:val="26"/>
                <w:szCs w:val="26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народження</w:t>
            </w:r>
          </w:p>
          <w:p w:rsidR="000C734A" w:rsidRDefault="000C734A">
            <w:pPr>
              <w:rPr>
                <w:sz w:val="26"/>
                <w:szCs w:val="26"/>
              </w:rPr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</w:t>
            </w:r>
          </w:p>
          <w:p w:rsidR="000C734A" w:rsidRDefault="000C734A">
            <w:pPr>
              <w:rPr>
                <w:sz w:val="26"/>
                <w:szCs w:val="26"/>
              </w:rPr>
            </w:pP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Домашня адреса</w:t>
            </w:r>
          </w:p>
          <w:p w:rsidR="000C734A" w:rsidRDefault="000C734A">
            <w:pPr>
              <w:rPr>
                <w:sz w:val="26"/>
                <w:szCs w:val="26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Посада </w:t>
            </w: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sz w:val="26"/>
                <w:szCs w:val="26"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2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</w:tr>
      <w:tr w:rsidR="000C734A">
        <w:tblPrEx>
          <w:tblCellSpacing w:w="-5" w:type="nil"/>
        </w:tblPrEx>
        <w:trPr>
          <w:trHeight w:val="178"/>
          <w:tblCellSpacing w:w="-5" w:type="nil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3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34A" w:rsidRDefault="000C734A">
            <w:pPr>
              <w:rPr>
                <w:i/>
                <w:iCs/>
                <w:sz w:val="26"/>
                <w:szCs w:val="26"/>
              </w:rPr>
            </w:pPr>
          </w:p>
        </w:tc>
      </w:tr>
    </w:tbl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 Керівник футбольного клубу (команди)     _____________       /__________________________ /</w:t>
      </w:r>
    </w:p>
    <w:p w:rsidR="000C734A" w:rsidRDefault="000C734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підпис                                                      прізвище, ініціали </w:t>
      </w: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 Головний тренер                                            _____________        / __________________ /</w:t>
      </w:r>
    </w:p>
    <w:p w:rsidR="000C734A" w:rsidRDefault="000C734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підпис                                                       прізвище, ініціали</w:t>
      </w: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 М.П.</w:t>
      </w: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Всього до змагань допущено :        ___________________________     футболістів</w:t>
      </w: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Лікар:                                                               _____________         / _____________________ /</w:t>
      </w:r>
    </w:p>
    <w:p w:rsidR="000C734A" w:rsidRDefault="000C734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підпис                                                        прізвище, ініціали</w:t>
      </w:r>
    </w:p>
    <w:p w:rsidR="000C734A" w:rsidRDefault="000C734A">
      <w:pPr>
        <w:rPr>
          <w:sz w:val="28"/>
          <w:szCs w:val="28"/>
        </w:rPr>
      </w:pPr>
      <w:r>
        <w:rPr>
          <w:sz w:val="28"/>
          <w:szCs w:val="28"/>
        </w:rPr>
        <w:t xml:space="preserve">   М.П.</w:t>
      </w:r>
    </w:p>
    <w:sectPr w:rsidR="000C734A" w:rsidSect="000C73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/>
      <w:pgMar w:top="567" w:right="567" w:bottom="567" w:left="56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34A" w:rsidRDefault="000C734A" w:rsidP="000C734A">
      <w:r>
        <w:separator/>
      </w:r>
    </w:p>
  </w:endnote>
  <w:endnote w:type="continuationSeparator" w:id="0">
    <w:p w:rsidR="000C734A" w:rsidRDefault="000C734A" w:rsidP="000C7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4A" w:rsidRDefault="000C734A">
    <w:pPr>
      <w:widowControl w:val="0"/>
      <w:rPr>
        <w:rFonts w:cstheme="minorBidi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4A" w:rsidRDefault="000C734A">
    <w:pPr>
      <w:widowControl w:val="0"/>
      <w:rPr>
        <w:rFonts w:cstheme="minorBidi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4A" w:rsidRDefault="000C734A">
    <w:pPr>
      <w:widowControl w:val="0"/>
      <w:rPr>
        <w:rFonts w:cstheme="minorBid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34A" w:rsidRDefault="000C734A" w:rsidP="000C734A">
      <w:r>
        <w:separator/>
      </w:r>
    </w:p>
  </w:footnote>
  <w:footnote w:type="continuationSeparator" w:id="0">
    <w:p w:rsidR="000C734A" w:rsidRDefault="000C734A" w:rsidP="000C7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4A" w:rsidRDefault="000C734A">
    <w:pPr>
      <w:widowControl w:val="0"/>
      <w:rPr>
        <w:rFonts w:cstheme="minorBidi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4A" w:rsidRDefault="000C734A">
    <w:pPr>
      <w:widowControl w:val="0"/>
      <w:rPr>
        <w:rFonts w:cstheme="minorBidi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4A" w:rsidRDefault="000C734A">
    <w:pPr>
      <w:widowControl w:val="0"/>
      <w:rPr>
        <w:rFonts w:cstheme="minorBidi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34A"/>
    <w:rsid w:val="000C7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iPriority="10" w:unhideWhenUsed="0" w:qFormat="1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ru-RU"/>
    </w:rPr>
  </w:style>
  <w:style w:type="character" w:default="1" w:styleId="DefaultParagraphFont">
    <w:name w:val="Default Paragraph Fon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  <w:rPr>
      <w:rFonts w:ascii="Arial" w:hAnsi="Arial" w:cs="Arial"/>
      <w:lang w:val="ru-RU"/>
    </w:rPr>
  </w:style>
  <w:style w:type="character" w:styleId="Hyperlink">
    <w:name w:val="Hyperlink"/>
    <w:basedOn w:val="DefaultParagraphFont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a">
    <w:name w:val="Символ нумерации"/>
    <w:uiPriority w:val="99"/>
    <w:rPr>
      <w:rFonts w:ascii="Arial" w:hAnsi="Arial" w:cs="Arial"/>
      <w:lang w:val="ru-RU"/>
    </w:rPr>
  </w:style>
  <w:style w:type="paragraph" w:customStyle="1" w:styleId="a0">
    <w:name w:val="Заголовок"/>
    <w:basedOn w:val="Normal"/>
    <w:next w:val="BodyText"/>
    <w:uiPriority w:val="9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  <w:rPr>
      <w:rFonts w:cstheme="minorBidi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C734A"/>
    <w:rPr>
      <w:rFonts w:ascii="Times New Roman" w:hAnsi="Times New Roman" w:cs="Times New Roman"/>
      <w:sz w:val="24"/>
      <w:szCs w:val="24"/>
      <w:lang w:val="ru-RU"/>
    </w:rPr>
  </w:style>
  <w:style w:type="paragraph" w:styleId="List">
    <w:name w:val="List"/>
    <w:basedOn w:val="BodyText"/>
    <w:uiPriority w:val="99"/>
  </w:style>
  <w:style w:type="paragraph" w:customStyle="1" w:styleId="10">
    <w:name w:val="Название1"/>
    <w:basedOn w:val="Normal"/>
    <w:uiPriority w:val="99"/>
    <w:pPr>
      <w:spacing w:before="120" w:after="120"/>
    </w:pPr>
    <w:rPr>
      <w:rFonts w:cstheme="minorBidi"/>
      <w:i/>
      <w:iCs/>
    </w:rPr>
  </w:style>
  <w:style w:type="paragraph" w:customStyle="1" w:styleId="11">
    <w:name w:val="Указатель1"/>
    <w:basedOn w:val="Normal"/>
    <w:uiPriority w:val="99"/>
    <w:rPr>
      <w:rFonts w:cstheme="minorBidi"/>
    </w:rPr>
  </w:style>
  <w:style w:type="paragraph" w:customStyle="1" w:styleId="a1">
    <w:name w:val="Содержимое таблицы"/>
    <w:basedOn w:val="Normal"/>
    <w:uiPriority w:val="99"/>
    <w:rPr>
      <w:rFonts w:cstheme="minorBidi"/>
    </w:rPr>
  </w:style>
  <w:style w:type="paragraph" w:customStyle="1" w:styleId="a2">
    <w:name w:val="Заголовок таблицы"/>
    <w:basedOn w:val="a1"/>
    <w:uiPriority w:val="99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fbuk.org.ua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Киореско ВадімКиореско Вадім</dc:title>
  <dc:subject/>
  <dc:creator>User</dc:creator>
  <cp:keywords/>
  <dc:description/>
  <cp:lastModifiedBy/>
  <cp:revision>0</cp:revision>
</cp:coreProperties>
</file>